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A5" w:rsidRDefault="00F576A5" w:rsidP="00170DEE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val="de-DE" w:eastAsia="de-DE"/>
        </w:rPr>
        <w:drawing>
          <wp:inline distT="0" distB="0" distL="0" distR="0" wp14:anchorId="0F13A61E" wp14:editId="7FD892F4">
            <wp:extent cx="1968829" cy="1440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A5" w:rsidRDefault="00F576A5" w:rsidP="00170DEE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1A58EA" w:rsidRPr="00471385" w:rsidRDefault="001A58EA">
      <w:pPr>
        <w:rPr>
          <w:rFonts w:ascii="Times New Roman" w:hAnsi="Times New Roman" w:cs="Times New Roman"/>
          <w:b/>
          <w:sz w:val="36"/>
          <w:szCs w:val="36"/>
          <w:lang w:val="de-DE"/>
        </w:rPr>
      </w:pPr>
      <w:r w:rsidRPr="001A58EA">
        <w:rPr>
          <w:rFonts w:ascii="Times New Roman" w:hAnsi="Times New Roman" w:cs="Times New Roman"/>
          <w:b/>
          <w:sz w:val="36"/>
          <w:szCs w:val="36"/>
          <w:lang w:val="de-DE"/>
        </w:rPr>
        <w:t xml:space="preserve">Herzlich Willkommen  </w:t>
      </w:r>
      <w:r>
        <w:rPr>
          <w:rFonts w:ascii="Times New Roman" w:hAnsi="Times New Roman" w:cs="Times New Roman"/>
          <w:b/>
          <w:sz w:val="36"/>
          <w:szCs w:val="36"/>
          <w:lang w:val="de-DE"/>
        </w:rPr>
        <w:t xml:space="preserve">am Projekt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de-DE"/>
        </w:rPr>
        <w:t>H</w:t>
      </w:r>
      <w:r w:rsidR="00207FFB">
        <w:rPr>
          <w:rFonts w:ascii="Times New Roman" w:hAnsi="Times New Roman" w:cs="Times New Roman"/>
          <w:b/>
          <w:sz w:val="36"/>
          <w:szCs w:val="36"/>
          <w:lang w:val="de-DE"/>
        </w:rPr>
        <w:t>anseA</w:t>
      </w:r>
      <w:r>
        <w:rPr>
          <w:rFonts w:ascii="Times New Roman" w:hAnsi="Times New Roman" w:cs="Times New Roman"/>
          <w:b/>
          <w:sz w:val="36"/>
          <w:szCs w:val="36"/>
          <w:lang w:val="de-DE"/>
        </w:rPr>
        <w:t>rt</w:t>
      </w:r>
      <w:r w:rsidR="00471385">
        <w:rPr>
          <w:rFonts w:ascii="Times New Roman" w:hAnsi="Times New Roman" w:cs="Times New Roman"/>
          <w:b/>
          <w:sz w:val="36"/>
          <w:szCs w:val="36"/>
          <w:lang w:val="de-DE"/>
        </w:rPr>
        <w:t>Works</w:t>
      </w:r>
      <w:proofErr w:type="spellEnd"/>
      <w:r w:rsidR="00471385">
        <w:rPr>
          <w:rFonts w:ascii="Times New Roman" w:hAnsi="Times New Roman" w:cs="Times New Roman"/>
          <w:b/>
          <w:sz w:val="36"/>
          <w:szCs w:val="36"/>
          <w:lang w:val="de-DE"/>
        </w:rPr>
        <w:t xml:space="preserve"> in Pskow 2019</w:t>
      </w:r>
      <w:r w:rsidR="00471385" w:rsidRPr="00471385">
        <w:rPr>
          <w:rFonts w:ascii="Times New Roman" w:hAnsi="Times New Roman" w:cs="Times New Roman"/>
          <w:b/>
          <w:sz w:val="36"/>
          <w:szCs w:val="36"/>
          <w:lang w:val="de-DE"/>
        </w:rPr>
        <w:t xml:space="preserve"> teilzunehmen!</w:t>
      </w:r>
    </w:p>
    <w:p w:rsidR="001A58EA" w:rsidRPr="001A58EA" w:rsidRDefault="001A58EA">
      <w:pPr>
        <w:rPr>
          <w:rFonts w:ascii="Times New Roman" w:hAnsi="Times New Roman" w:cs="Times New Roman"/>
          <w:b/>
          <w:i/>
          <w:sz w:val="32"/>
          <w:szCs w:val="32"/>
          <w:lang w:val="de-DE"/>
        </w:rPr>
      </w:pPr>
      <w:r w:rsidRPr="001A58EA">
        <w:rPr>
          <w:rFonts w:ascii="Times New Roman" w:hAnsi="Times New Roman" w:cs="Times New Roman"/>
          <w:b/>
          <w:i/>
          <w:sz w:val="32"/>
          <w:szCs w:val="32"/>
          <w:lang w:val="de-DE"/>
        </w:rPr>
        <w:t>Im Rahmen der Hansetage im Jun</w:t>
      </w:r>
      <w:r>
        <w:rPr>
          <w:rFonts w:ascii="Times New Roman" w:hAnsi="Times New Roman" w:cs="Times New Roman"/>
          <w:b/>
          <w:i/>
          <w:sz w:val="32"/>
          <w:szCs w:val="32"/>
          <w:lang w:val="de-DE"/>
        </w:rPr>
        <w:t>i 2019 in der russischen Stadt P</w:t>
      </w:r>
      <w:r w:rsidRPr="001A58EA">
        <w:rPr>
          <w:rFonts w:ascii="Times New Roman" w:hAnsi="Times New Roman" w:cs="Times New Roman"/>
          <w:b/>
          <w:i/>
          <w:sz w:val="32"/>
          <w:szCs w:val="32"/>
          <w:lang w:val="de-DE"/>
        </w:rPr>
        <w:t>skow</w:t>
      </w:r>
      <w:r>
        <w:rPr>
          <w:rFonts w:ascii="Times New Roman" w:hAnsi="Times New Roman" w:cs="Times New Roman"/>
          <w:b/>
          <w:i/>
          <w:sz w:val="32"/>
          <w:szCs w:val="32"/>
          <w:lang w:val="de-DE"/>
        </w:rPr>
        <w:t xml:space="preserve"> lädt die Stadt Pskow Künstlerinnen und Künstler dazu ein an einem Fotoproject „Tradition und Gegenwart“ teilzunehmen.</w:t>
      </w:r>
    </w:p>
    <w:p w:rsidR="00012C81" w:rsidRPr="008C7FA0" w:rsidRDefault="00012C81" w:rsidP="00C6029C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012C81">
        <w:rPr>
          <w:rFonts w:ascii="Times New Roman" w:hAnsi="Times New Roman" w:cs="Times New Roman"/>
          <w:sz w:val="28"/>
          <w:szCs w:val="28"/>
          <w:lang w:val="de-DE"/>
        </w:rPr>
        <w:t xml:space="preserve">Heutzutage sind die Fragen der </w:t>
      </w:r>
      <w:r w:rsidRPr="00012C81">
        <w:rPr>
          <w:rStyle w:val="shorttext"/>
          <w:rFonts w:ascii="Times New Roman" w:hAnsi="Times New Roman" w:cs="Times New Roman"/>
          <w:sz w:val="28"/>
          <w:szCs w:val="28"/>
          <w:lang w:val="de-DE"/>
        </w:rPr>
        <w:t>Erhaltung des kulturellen Erbes</w:t>
      </w:r>
      <w:r w:rsidR="00862B02">
        <w:rPr>
          <w:rStyle w:val="shorttext"/>
          <w:rFonts w:ascii="Times New Roman" w:hAnsi="Times New Roman" w:cs="Times New Roman"/>
          <w:sz w:val="28"/>
          <w:szCs w:val="28"/>
          <w:lang w:val="de-DE"/>
        </w:rPr>
        <w:t xml:space="preserve"> mit Hilfe der Fotographischer Kunst sehr relevant. </w:t>
      </w:r>
      <w:r w:rsidR="008C7FA0">
        <w:rPr>
          <w:rStyle w:val="shorttext"/>
          <w:rFonts w:ascii="Times New Roman" w:hAnsi="Times New Roman" w:cs="Times New Roman"/>
          <w:sz w:val="28"/>
          <w:szCs w:val="28"/>
          <w:lang w:val="de-DE"/>
        </w:rPr>
        <w:t xml:space="preserve"> Die Bewohner sind sehr stolz auf ihren Wohnort und haben steigendes Interesse für Ihre Geschichte und kulturelles Erbe </w:t>
      </w:r>
      <w:r w:rsidR="008C7FA0" w:rsidRPr="008C7FA0">
        <w:rPr>
          <w:rStyle w:val="shorttext"/>
          <w:rFonts w:ascii="Times New Roman" w:hAnsi="Times New Roman" w:cs="Times New Roman"/>
          <w:sz w:val="28"/>
          <w:szCs w:val="28"/>
          <w:lang w:val="de-DE"/>
        </w:rPr>
        <w:t>und auch für positive Aspekte des Lebens der Zeitgenossen.</w:t>
      </w:r>
    </w:p>
    <w:p w:rsidR="008C7FA0" w:rsidRPr="00E31174" w:rsidRDefault="008C7FA0" w:rsidP="00C6029C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E3117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Das Hauptziel des </w:t>
      </w:r>
      <w:proofErr w:type="spellStart"/>
      <w:r w:rsidRPr="00E31174">
        <w:rPr>
          <w:rFonts w:ascii="Times New Roman" w:eastAsia="Times New Roman" w:hAnsi="Times New Roman" w:cs="Times New Roman"/>
          <w:sz w:val="28"/>
          <w:szCs w:val="28"/>
          <w:lang w:val="de-DE"/>
        </w:rPr>
        <w:t>Photoprojekts</w:t>
      </w:r>
      <w:proofErr w:type="spellEnd"/>
      <w:r w:rsidRPr="00E3117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ist </w:t>
      </w:r>
      <w:r w:rsidR="00E31174" w:rsidRPr="00E31174">
        <w:rPr>
          <w:rFonts w:ascii="Times New Roman" w:hAnsi="Times New Roman" w:cs="Times New Roman"/>
          <w:sz w:val="28"/>
          <w:szCs w:val="28"/>
          <w:lang w:val="de-DE"/>
        </w:rPr>
        <w:t>interkulturelles Bewusstsein zu wecken und Menschen aus den Hanse-Ländern dazu zu bringen, sich für ihr historisches und kulturelles Erbe zu interessieren.</w:t>
      </w:r>
    </w:p>
    <w:p w:rsidR="00E31174" w:rsidRDefault="00E31174" w:rsidP="0000365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31174">
        <w:rPr>
          <w:rFonts w:ascii="Times New Roman" w:hAnsi="Times New Roman" w:cs="Times New Roman"/>
          <w:sz w:val="28"/>
          <w:szCs w:val="28"/>
          <w:lang w:val="de-DE"/>
        </w:rPr>
        <w:t>Die wichtigste kreative Methode für Fotografen (potentielle Teilnehmer des Projekts "Tradition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u</w:t>
      </w:r>
      <w:r w:rsidRPr="00E31174">
        <w:rPr>
          <w:rFonts w:ascii="Times New Roman" w:hAnsi="Times New Roman" w:cs="Times New Roman"/>
          <w:sz w:val="28"/>
          <w:szCs w:val="28"/>
          <w:lang w:val="de-DE"/>
        </w:rPr>
        <w:t xml:space="preserve">nd </w:t>
      </w:r>
      <w:r>
        <w:rPr>
          <w:rFonts w:ascii="Times New Roman" w:hAnsi="Times New Roman" w:cs="Times New Roman"/>
          <w:sz w:val="28"/>
          <w:szCs w:val="28"/>
          <w:lang w:val="de-DE"/>
        </w:rPr>
        <w:t>Gegenwart</w:t>
      </w:r>
      <w:r w:rsidRPr="00E31174">
        <w:rPr>
          <w:rFonts w:ascii="Times New Roman" w:hAnsi="Times New Roman" w:cs="Times New Roman"/>
          <w:sz w:val="28"/>
          <w:szCs w:val="28"/>
          <w:lang w:val="de-DE"/>
        </w:rPr>
        <w:t>") ist die Rekonstruktion des Mittelalters</w:t>
      </w:r>
      <w:r w:rsidR="00471385">
        <w:rPr>
          <w:rFonts w:ascii="Times New Roman" w:hAnsi="Times New Roman" w:cs="Times New Roman"/>
          <w:sz w:val="28"/>
          <w:szCs w:val="28"/>
          <w:lang w:val="de-DE"/>
        </w:rPr>
        <w:t xml:space="preserve"> unter </w:t>
      </w:r>
      <w:r w:rsidRPr="00E31174">
        <w:rPr>
          <w:rFonts w:ascii="Times New Roman" w:hAnsi="Times New Roman" w:cs="Times New Roman"/>
          <w:sz w:val="28"/>
          <w:szCs w:val="28"/>
          <w:lang w:val="de-DE"/>
        </w:rPr>
        <w:t xml:space="preserve"> modernen Bedingungen durch Alltagsgegenstände,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E31174">
        <w:rPr>
          <w:rFonts w:ascii="Times New Roman" w:hAnsi="Times New Roman" w:cs="Times New Roman"/>
          <w:sz w:val="28"/>
          <w:szCs w:val="28"/>
          <w:lang w:val="de-DE"/>
        </w:rPr>
        <w:t>Volkstrachten, Rituale, Kalender und Lebensordnung der Menschen, ihren Alltag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und Feste.</w:t>
      </w:r>
    </w:p>
    <w:tbl>
      <w:tblPr>
        <w:tblW w:w="94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761"/>
      </w:tblGrid>
      <w:tr w:rsidR="00223934" w:rsidTr="008E5BBA">
        <w:trPr>
          <w:trHeight w:val="1641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223934" w:rsidRDefault="00223934" w:rsidP="008E5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50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2DB5D1C4" wp14:editId="333D0CDE">
                  <wp:extent cx="2849525" cy="2176346"/>
                  <wp:effectExtent l="0" t="0" r="8255" b="0"/>
                  <wp:docPr id="3" name="Рисунок 2" descr="1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1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663" cy="219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  <w:tcBorders>
              <w:top w:val="nil"/>
              <w:left w:val="nil"/>
              <w:bottom w:val="nil"/>
              <w:right w:val="nil"/>
            </w:tcBorders>
          </w:tcPr>
          <w:p w:rsidR="00223934" w:rsidRDefault="00223934" w:rsidP="008E5B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50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de-DE" w:eastAsia="de-DE"/>
              </w:rPr>
              <w:drawing>
                <wp:inline distT="0" distB="0" distL="0" distR="0" wp14:anchorId="4823711F" wp14:editId="12B78F40">
                  <wp:extent cx="3285460" cy="2190194"/>
                  <wp:effectExtent l="0" t="0" r="0" b="635"/>
                  <wp:docPr id="2" name="Рисунок 1" descr="2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2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909" cy="219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934" w:rsidRDefault="00223934" w:rsidP="0000365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223934" w:rsidRDefault="00223934" w:rsidP="0000365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E31174" w:rsidRPr="00310142" w:rsidRDefault="00E31174" w:rsidP="00003652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310142">
        <w:rPr>
          <w:rFonts w:ascii="Times New Roman" w:hAnsi="Times New Roman" w:cs="Times New Roman"/>
          <w:b/>
          <w:sz w:val="28"/>
          <w:szCs w:val="28"/>
          <w:lang w:val="de-DE"/>
        </w:rPr>
        <w:lastRenderedPageBreak/>
        <w:t>Praktische Informationen</w:t>
      </w:r>
    </w:p>
    <w:p w:rsidR="00E07B1C" w:rsidRPr="00E07B1C" w:rsidRDefault="00E07B1C" w:rsidP="0000365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07B1C">
        <w:rPr>
          <w:rFonts w:ascii="Times New Roman" w:hAnsi="Times New Roman" w:cs="Times New Roman"/>
          <w:sz w:val="28"/>
          <w:szCs w:val="28"/>
          <w:lang w:val="de-DE"/>
        </w:rPr>
        <w:t xml:space="preserve">Die Fotographen (derer Arbeiten in </w:t>
      </w:r>
      <w:r>
        <w:rPr>
          <w:rFonts w:ascii="Times New Roman" w:hAnsi="Times New Roman" w:cs="Times New Roman"/>
          <w:sz w:val="28"/>
          <w:szCs w:val="28"/>
          <w:lang w:val="de-DE"/>
        </w:rPr>
        <w:t>einzelnen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 xml:space="preserve"> Hansest</w:t>
      </w:r>
      <w:r>
        <w:rPr>
          <w:rFonts w:ascii="Times New Roman" w:hAnsi="Times New Roman" w:cs="Times New Roman"/>
          <w:sz w:val="28"/>
          <w:szCs w:val="28"/>
          <w:lang w:val="de-DE"/>
        </w:rPr>
        <w:t>ä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>dt</w:t>
      </w:r>
      <w:r>
        <w:rPr>
          <w:rFonts w:ascii="Times New Roman" w:hAnsi="Times New Roman" w:cs="Times New Roman"/>
          <w:sz w:val="28"/>
          <w:szCs w:val="28"/>
          <w:lang w:val="de-DE"/>
        </w:rPr>
        <w:t>en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 xml:space="preserve"> gewählt w</w:t>
      </w:r>
      <w:r w:rsidR="00471385">
        <w:rPr>
          <w:rFonts w:ascii="Times New Roman" w:hAnsi="Times New Roman" w:cs="Times New Roman"/>
          <w:sz w:val="28"/>
          <w:szCs w:val="28"/>
          <w:lang w:val="de-DE"/>
        </w:rPr>
        <w:t>e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>r</w:t>
      </w:r>
      <w:r w:rsidR="00471385">
        <w:rPr>
          <w:rFonts w:ascii="Times New Roman" w:hAnsi="Times New Roman" w:cs="Times New Roman"/>
          <w:sz w:val="28"/>
          <w:szCs w:val="28"/>
          <w:lang w:val="de-DE"/>
        </w:rPr>
        <w:t>de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>n) senden 1 Serie von 15-20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Fotoarbeiten mit Beschreibung des Ortes, des </w:t>
      </w:r>
      <w:r>
        <w:rPr>
          <w:rStyle w:val="shorttext"/>
          <w:rFonts w:ascii="Times New Roman" w:hAnsi="Times New Roman" w:cs="Times New Roman"/>
          <w:sz w:val="28"/>
          <w:szCs w:val="28"/>
          <w:lang w:val="de-DE"/>
        </w:rPr>
        <w:t xml:space="preserve">Objektes </w:t>
      </w:r>
      <w:r w:rsidRPr="00E07B1C">
        <w:rPr>
          <w:rStyle w:val="shorttext"/>
          <w:rFonts w:ascii="Times New Roman" w:hAnsi="Times New Roman" w:cs="Times New Roman"/>
          <w:sz w:val="28"/>
          <w:szCs w:val="28"/>
          <w:lang w:val="de-DE"/>
        </w:rPr>
        <w:t xml:space="preserve">und 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>Gegenstandes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im Kontext der kreativen Aufgabe.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E07B1C" w:rsidRPr="00E07B1C" w:rsidRDefault="00E07B1C" w:rsidP="00003652">
      <w:pPr>
        <w:ind w:firstLine="851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07B1C">
        <w:rPr>
          <w:rFonts w:ascii="Times New Roman" w:hAnsi="Times New Roman" w:cs="Times New Roman"/>
          <w:sz w:val="28"/>
          <w:szCs w:val="28"/>
          <w:lang w:val="de-DE"/>
        </w:rPr>
        <w:t>Die Mitglieder des Organisationskomitees werden die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 xml:space="preserve"> 20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 xml:space="preserve"> interessantesten 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 xml:space="preserve">Serien von 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>Fotografien auswählen und das Showprogramm bilden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 xml:space="preserve">. Die Künstler werden nach Pskow eingeladen und ihre </w:t>
      </w:r>
      <w:r w:rsidR="0053017A" w:rsidRPr="00E07B1C">
        <w:rPr>
          <w:rFonts w:ascii="Times New Roman" w:hAnsi="Times New Roman" w:cs="Times New Roman"/>
          <w:sz w:val="28"/>
          <w:szCs w:val="28"/>
          <w:lang w:val="de-DE"/>
        </w:rPr>
        <w:t>Fotoreihe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>n</w:t>
      </w:r>
      <w:r w:rsidR="0053017A" w:rsidRPr="00E07B1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>werden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 xml:space="preserve"> auf dem Bildschirm in einem musikalischen Rahmen auf der weißen Wand eines der historischen Gebäude in Psko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>w gezeigt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 xml:space="preserve">Die 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>Slide-Show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>s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 xml:space="preserve"> w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>e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>rd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>en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 xml:space="preserve"> von den Spezialisten des "</w:t>
      </w:r>
      <w:proofErr w:type="spellStart"/>
      <w:r w:rsidRPr="00E07B1C">
        <w:rPr>
          <w:rFonts w:ascii="Times New Roman" w:hAnsi="Times New Roman" w:cs="Times New Roman"/>
          <w:sz w:val="28"/>
          <w:szCs w:val="28"/>
          <w:lang w:val="de-DE"/>
        </w:rPr>
        <w:t>Pskower</w:t>
      </w:r>
      <w:proofErr w:type="spellEnd"/>
      <w:r w:rsidRPr="00E07B1C">
        <w:rPr>
          <w:rFonts w:ascii="Times New Roman" w:hAnsi="Times New Roman" w:cs="Times New Roman"/>
          <w:sz w:val="28"/>
          <w:szCs w:val="28"/>
          <w:lang w:val="de-DE"/>
        </w:rPr>
        <w:t xml:space="preserve"> Regionalen Zentrums für Volkskunst" in Übereinstimmung mit dem technischen Format und dem Zeitrahmen 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>(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>ungefähr 150 Sekunden</w:t>
      </w:r>
      <w:r w:rsidR="0053017A">
        <w:rPr>
          <w:rFonts w:ascii="Times New Roman" w:hAnsi="Times New Roman" w:cs="Times New Roman"/>
          <w:sz w:val="28"/>
          <w:szCs w:val="28"/>
          <w:lang w:val="de-DE"/>
        </w:rPr>
        <w:t>)</w:t>
      </w:r>
      <w:r w:rsidR="0053017A" w:rsidRPr="0053017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53017A" w:rsidRPr="00E07B1C">
        <w:rPr>
          <w:rFonts w:ascii="Times New Roman" w:hAnsi="Times New Roman" w:cs="Times New Roman"/>
          <w:sz w:val="28"/>
          <w:szCs w:val="28"/>
          <w:lang w:val="de-DE"/>
        </w:rPr>
        <w:t>gebildet</w:t>
      </w:r>
      <w:r w:rsidRPr="00E07B1C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53017A" w:rsidRPr="0053017A" w:rsidRDefault="0053017A" w:rsidP="00003652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de-DE"/>
        </w:rPr>
      </w:pPr>
      <w:r w:rsidRPr="0053017A">
        <w:rPr>
          <w:rFonts w:ascii="Times New Roman" w:hAnsi="Times New Roman" w:cs="Times New Roman"/>
          <w:sz w:val="28"/>
          <w:szCs w:val="28"/>
          <w:lang w:val="de-DE"/>
        </w:rPr>
        <w:t>Die besten Arbeiten der Foto</w:t>
      </w:r>
      <w:r>
        <w:rPr>
          <w:rFonts w:ascii="Times New Roman" w:hAnsi="Times New Roman" w:cs="Times New Roman"/>
          <w:sz w:val="28"/>
          <w:szCs w:val="28"/>
          <w:lang w:val="de-DE"/>
        </w:rPr>
        <w:t>p</w:t>
      </w:r>
      <w:r w:rsidRPr="0053017A">
        <w:rPr>
          <w:rFonts w:ascii="Times New Roman" w:hAnsi="Times New Roman" w:cs="Times New Roman"/>
          <w:sz w:val="28"/>
          <w:szCs w:val="28"/>
          <w:lang w:val="de-DE"/>
        </w:rPr>
        <w:t>rojektteilnehmer werden auf den Webseiten der Stadtverwaltung Psko</w:t>
      </w:r>
      <w:r>
        <w:rPr>
          <w:rFonts w:ascii="Times New Roman" w:hAnsi="Times New Roman" w:cs="Times New Roman"/>
          <w:sz w:val="28"/>
          <w:szCs w:val="28"/>
          <w:lang w:val="de-DE"/>
        </w:rPr>
        <w:t>w</w:t>
      </w:r>
      <w:r w:rsidRPr="0053017A">
        <w:rPr>
          <w:rFonts w:ascii="Times New Roman" w:hAnsi="Times New Roman" w:cs="Times New Roman"/>
          <w:sz w:val="28"/>
          <w:szCs w:val="28"/>
          <w:lang w:val="de-DE"/>
        </w:rPr>
        <w:t xml:space="preserve"> und auf den Webseiten der Institutionen und Organisationen in Pskow sowie auf dem LED - Bildschirm auf dem Hauptplatz der Stadt veröffentlicht.</w:t>
      </w:r>
    </w:p>
    <w:p w:rsidR="00460D27" w:rsidRPr="008626E2" w:rsidRDefault="00CC00BA" w:rsidP="008626E2">
      <w:pPr>
        <w:rPr>
          <w:rFonts w:ascii="Times New Roman" w:hAnsi="Times New Roman" w:cs="Times New Roman"/>
          <w:sz w:val="32"/>
          <w:szCs w:val="32"/>
          <w:lang w:val="de-DE"/>
        </w:rPr>
      </w:pPr>
      <w:r w:rsidRPr="00C6029C">
        <w:rPr>
          <w:rFonts w:ascii="Times New Roman" w:hAnsi="Times New Roman" w:cs="Times New Roman"/>
          <w:sz w:val="28"/>
          <w:szCs w:val="28"/>
          <w:lang w:val="de-DE"/>
        </w:rPr>
        <w:t xml:space="preserve">            </w:t>
      </w:r>
      <w:bookmarkStart w:id="0" w:name="_GoBack"/>
      <w:bookmarkEnd w:id="0"/>
    </w:p>
    <w:sectPr w:rsidR="00460D27" w:rsidRPr="008626E2" w:rsidSect="000D000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19D" w:rsidRDefault="000D319D" w:rsidP="00C8743B">
      <w:pPr>
        <w:spacing w:after="0" w:line="240" w:lineRule="auto"/>
      </w:pPr>
      <w:r>
        <w:separator/>
      </w:r>
    </w:p>
  </w:endnote>
  <w:endnote w:type="continuationSeparator" w:id="0">
    <w:p w:rsidR="000D319D" w:rsidRDefault="000D319D" w:rsidP="00C87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19D" w:rsidRDefault="000D319D" w:rsidP="00C8743B">
      <w:pPr>
        <w:spacing w:after="0" w:line="240" w:lineRule="auto"/>
      </w:pPr>
      <w:r>
        <w:separator/>
      </w:r>
    </w:p>
  </w:footnote>
  <w:footnote w:type="continuationSeparator" w:id="0">
    <w:p w:rsidR="000D319D" w:rsidRDefault="000D319D" w:rsidP="00C874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36205"/>
    <w:multiLevelType w:val="hybridMultilevel"/>
    <w:tmpl w:val="77849C64"/>
    <w:lvl w:ilvl="0" w:tplc="D24EA578">
      <w:start w:val="18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1E0D1502"/>
    <w:multiLevelType w:val="hybridMultilevel"/>
    <w:tmpl w:val="4314A090"/>
    <w:lvl w:ilvl="0" w:tplc="91223778">
      <w:start w:val="18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6F2"/>
    <w:rsid w:val="00003652"/>
    <w:rsid w:val="00012A85"/>
    <w:rsid w:val="00012C81"/>
    <w:rsid w:val="00046177"/>
    <w:rsid w:val="000632F8"/>
    <w:rsid w:val="000C53DE"/>
    <w:rsid w:val="000D0005"/>
    <w:rsid w:val="000D319D"/>
    <w:rsid w:val="000F716A"/>
    <w:rsid w:val="00170DEE"/>
    <w:rsid w:val="001A58EA"/>
    <w:rsid w:val="00207FFB"/>
    <w:rsid w:val="00217432"/>
    <w:rsid w:val="00223934"/>
    <w:rsid w:val="0023666D"/>
    <w:rsid w:val="00295ECA"/>
    <w:rsid w:val="002C3761"/>
    <w:rsid w:val="00305D0C"/>
    <w:rsid w:val="00310142"/>
    <w:rsid w:val="003B59FB"/>
    <w:rsid w:val="00401F1B"/>
    <w:rsid w:val="004063B7"/>
    <w:rsid w:val="00460D27"/>
    <w:rsid w:val="00471385"/>
    <w:rsid w:val="00475F16"/>
    <w:rsid w:val="004776A8"/>
    <w:rsid w:val="004C2AAF"/>
    <w:rsid w:val="004C577D"/>
    <w:rsid w:val="004E54B3"/>
    <w:rsid w:val="004F1D22"/>
    <w:rsid w:val="00501104"/>
    <w:rsid w:val="0053017A"/>
    <w:rsid w:val="00561639"/>
    <w:rsid w:val="00580707"/>
    <w:rsid w:val="005820D8"/>
    <w:rsid w:val="0058763D"/>
    <w:rsid w:val="00594E0B"/>
    <w:rsid w:val="005A6D9B"/>
    <w:rsid w:val="0060462A"/>
    <w:rsid w:val="00654C5C"/>
    <w:rsid w:val="00656404"/>
    <w:rsid w:val="006F1303"/>
    <w:rsid w:val="007A530D"/>
    <w:rsid w:val="00854851"/>
    <w:rsid w:val="008626E2"/>
    <w:rsid w:val="00862B02"/>
    <w:rsid w:val="008955E4"/>
    <w:rsid w:val="008C68AE"/>
    <w:rsid w:val="008C7FA0"/>
    <w:rsid w:val="008E5C07"/>
    <w:rsid w:val="00900F25"/>
    <w:rsid w:val="00910EC3"/>
    <w:rsid w:val="00914351"/>
    <w:rsid w:val="009D556D"/>
    <w:rsid w:val="00A5180E"/>
    <w:rsid w:val="00A52AAC"/>
    <w:rsid w:val="00B104C7"/>
    <w:rsid w:val="00B51FD5"/>
    <w:rsid w:val="00B5673A"/>
    <w:rsid w:val="00B62DFB"/>
    <w:rsid w:val="00B903F6"/>
    <w:rsid w:val="00BB057B"/>
    <w:rsid w:val="00C6029C"/>
    <w:rsid w:val="00C60C69"/>
    <w:rsid w:val="00C8743B"/>
    <w:rsid w:val="00CC00BA"/>
    <w:rsid w:val="00CF1804"/>
    <w:rsid w:val="00D33D54"/>
    <w:rsid w:val="00D47509"/>
    <w:rsid w:val="00D748FA"/>
    <w:rsid w:val="00D91D7D"/>
    <w:rsid w:val="00D95EA8"/>
    <w:rsid w:val="00DB5790"/>
    <w:rsid w:val="00E07B1C"/>
    <w:rsid w:val="00E31174"/>
    <w:rsid w:val="00E514CE"/>
    <w:rsid w:val="00F576A5"/>
    <w:rsid w:val="00F637F2"/>
    <w:rsid w:val="00FB5796"/>
    <w:rsid w:val="00FD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5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53D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87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743B"/>
  </w:style>
  <w:style w:type="paragraph" w:styleId="Fuzeile">
    <w:name w:val="footer"/>
    <w:basedOn w:val="Standard"/>
    <w:link w:val="FuzeileZchn"/>
    <w:uiPriority w:val="99"/>
    <w:unhideWhenUsed/>
    <w:rsid w:val="00C87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743B"/>
  </w:style>
  <w:style w:type="character" w:styleId="Fett">
    <w:name w:val="Strong"/>
    <w:basedOn w:val="Absatz-Standardschriftart"/>
    <w:uiPriority w:val="22"/>
    <w:qFormat/>
    <w:rsid w:val="00D33D5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D33D54"/>
    <w:rPr>
      <w:color w:val="0000FF"/>
      <w:u w:val="single"/>
    </w:rPr>
  </w:style>
  <w:style w:type="character" w:customStyle="1" w:styleId="js-phone-number">
    <w:name w:val="js-phone-number"/>
    <w:basedOn w:val="Absatz-Standardschriftart"/>
    <w:rsid w:val="00D33D54"/>
  </w:style>
  <w:style w:type="paragraph" w:styleId="Listenabsatz">
    <w:name w:val="List Paragraph"/>
    <w:basedOn w:val="Standard"/>
    <w:uiPriority w:val="34"/>
    <w:qFormat/>
    <w:rsid w:val="00D33D54"/>
    <w:pPr>
      <w:ind w:left="720"/>
      <w:contextualSpacing/>
    </w:pPr>
  </w:style>
  <w:style w:type="character" w:customStyle="1" w:styleId="shorttext">
    <w:name w:val="short_text"/>
    <w:basedOn w:val="Absatz-Standardschriftart"/>
    <w:rsid w:val="00D33D54"/>
  </w:style>
  <w:style w:type="character" w:styleId="Kommentarzeichen">
    <w:name w:val="annotation reference"/>
    <w:basedOn w:val="Absatz-Standardschriftart"/>
    <w:uiPriority w:val="99"/>
    <w:semiHidden/>
    <w:unhideWhenUsed/>
    <w:rsid w:val="003101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014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014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01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014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5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53D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87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743B"/>
  </w:style>
  <w:style w:type="paragraph" w:styleId="Fuzeile">
    <w:name w:val="footer"/>
    <w:basedOn w:val="Standard"/>
    <w:link w:val="FuzeileZchn"/>
    <w:uiPriority w:val="99"/>
    <w:unhideWhenUsed/>
    <w:rsid w:val="00C87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743B"/>
  </w:style>
  <w:style w:type="character" w:styleId="Fett">
    <w:name w:val="Strong"/>
    <w:basedOn w:val="Absatz-Standardschriftart"/>
    <w:uiPriority w:val="22"/>
    <w:qFormat/>
    <w:rsid w:val="00D33D5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D33D54"/>
    <w:rPr>
      <w:color w:val="0000FF"/>
      <w:u w:val="single"/>
    </w:rPr>
  </w:style>
  <w:style w:type="character" w:customStyle="1" w:styleId="js-phone-number">
    <w:name w:val="js-phone-number"/>
    <w:basedOn w:val="Absatz-Standardschriftart"/>
    <w:rsid w:val="00D33D54"/>
  </w:style>
  <w:style w:type="paragraph" w:styleId="Listenabsatz">
    <w:name w:val="List Paragraph"/>
    <w:basedOn w:val="Standard"/>
    <w:uiPriority w:val="34"/>
    <w:qFormat/>
    <w:rsid w:val="00D33D54"/>
    <w:pPr>
      <w:ind w:left="720"/>
      <w:contextualSpacing/>
    </w:pPr>
  </w:style>
  <w:style w:type="character" w:customStyle="1" w:styleId="shorttext">
    <w:name w:val="short_text"/>
    <w:basedOn w:val="Absatz-Standardschriftart"/>
    <w:rsid w:val="00D33D54"/>
  </w:style>
  <w:style w:type="character" w:styleId="Kommentarzeichen">
    <w:name w:val="annotation reference"/>
    <w:basedOn w:val="Absatz-Standardschriftart"/>
    <w:uiPriority w:val="99"/>
    <w:semiHidden/>
    <w:unhideWhenUsed/>
    <w:rsid w:val="003101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014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014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01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01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C5F50-8779-4E6D-A750-C12286BE2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538DDDDD</Template>
  <TotalTime>0</TotalTime>
  <Pages>2</Pages>
  <Words>249</Words>
  <Characters>1796</Characters>
  <Application>Microsoft Office Word</Application>
  <DocSecurity>0</DocSecurity>
  <Lines>112</Lines>
  <Paragraphs>51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Stadt Lippstadt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 reviewer</dc:creator>
  <cp:lastModifiedBy>Streblow, Wolfgang</cp:lastModifiedBy>
  <cp:revision>2</cp:revision>
  <cp:lastPrinted>2018-07-02T09:12:00Z</cp:lastPrinted>
  <dcterms:created xsi:type="dcterms:W3CDTF">2018-10-15T12:11:00Z</dcterms:created>
  <dcterms:modified xsi:type="dcterms:W3CDTF">2018-10-15T12:11:00Z</dcterms:modified>
</cp:coreProperties>
</file>